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131" w:lineRule="exact"/>
        <w:ind w:left="62" w:right="242"/>
        <w:jc w:val="center"/>
        <w:rPr>
          <w:rFonts w:ascii="Impact" w:hAnsi="Impact" w:cs="Impact" w:eastAsia="Impact"/>
          <w:sz w:val="100"/>
          <w:szCs w:val="10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334" coordorigin="0,0" coordsize="11906,16838">
            <v:shape style="position:absolute;left:0;top:0;width:11906;height:16838" type="#_x0000_t75">
              <v:imagedata r:id="rId5" o:title=""/>
            </v:shape>
            <v:shape style="position:absolute;left:3175;top:11027;width:3953;height:2835" type="#_x0000_t75">
              <v:imagedata r:id="rId6" o:title=""/>
            </v:shape>
            <v:shape style="position:absolute;left:1757;top:13283;width:2113;height:2109" type="#_x0000_t75">
              <v:imagedata r:id="rId7" o:title=""/>
            </v:shape>
            <w10:wrap type="none"/>
          </v:group>
        </w:pict>
      </w:r>
      <w:r>
        <w:rPr>
          <w:rFonts w:ascii="Impact" w:hAnsi="Impact" w:cs="Impact" w:eastAsia="Impact"/>
          <w:sz w:val="100"/>
          <w:szCs w:val="100"/>
          <w:color w:val="1C2B59"/>
          <w:spacing w:val="18"/>
          <w:w w:val="100"/>
          <w:b/>
          <w:bCs/>
          <w:position w:val="-2"/>
        </w:rPr>
        <w:t>W</w:t>
      </w:r>
      <w:r>
        <w:rPr>
          <w:rFonts w:ascii="Impact" w:hAnsi="Impact" w:cs="Impact" w:eastAsia="Impact"/>
          <w:sz w:val="100"/>
          <w:szCs w:val="100"/>
          <w:color w:val="1C2B59"/>
          <w:spacing w:val="0"/>
          <w:w w:val="100"/>
          <w:b/>
          <w:bCs/>
          <w:position w:val="-2"/>
        </w:rPr>
        <w:t>YTHENSH</w:t>
      </w:r>
      <w:r>
        <w:rPr>
          <w:rFonts w:ascii="Impact" w:hAnsi="Impact" w:cs="Impact" w:eastAsia="Impact"/>
          <w:sz w:val="100"/>
          <w:szCs w:val="100"/>
          <w:color w:val="1C2B59"/>
          <w:spacing w:val="-18"/>
          <w:w w:val="100"/>
          <w:b/>
          <w:bCs/>
          <w:position w:val="-2"/>
        </w:rPr>
        <w:t>A</w:t>
      </w:r>
      <w:r>
        <w:rPr>
          <w:rFonts w:ascii="Impact" w:hAnsi="Impact" w:cs="Impact" w:eastAsia="Impact"/>
          <w:sz w:val="100"/>
          <w:szCs w:val="100"/>
          <w:color w:val="1C2B59"/>
          <w:spacing w:val="0"/>
          <w:w w:val="100"/>
          <w:b/>
          <w:bCs/>
          <w:position w:val="-2"/>
        </w:rPr>
        <w:t>WE</w:t>
      </w:r>
      <w:r>
        <w:rPr>
          <w:rFonts w:ascii="Impact" w:hAnsi="Impact" w:cs="Impact" w:eastAsia="Impact"/>
          <w:sz w:val="100"/>
          <w:szCs w:val="100"/>
          <w:color w:val="1C2B59"/>
          <w:spacing w:val="0"/>
          <w:w w:val="100"/>
          <w:b/>
          <w:bCs/>
          <w:position w:val="-2"/>
        </w:rPr>
        <w:t> </w:t>
      </w:r>
      <w:r>
        <w:rPr>
          <w:rFonts w:ascii="Impact" w:hAnsi="Impact" w:cs="Impact" w:eastAsia="Impact"/>
          <w:sz w:val="100"/>
          <w:szCs w:val="100"/>
          <w:color w:val="1C2B59"/>
          <w:spacing w:val="25"/>
          <w:w w:val="100"/>
          <w:b/>
          <w:bCs/>
          <w:position w:val="-2"/>
        </w:rPr>
        <w:t>A</w:t>
      </w:r>
      <w:r>
        <w:rPr>
          <w:rFonts w:ascii="Impact" w:hAnsi="Impact" w:cs="Impact" w:eastAsia="Impact"/>
          <w:sz w:val="100"/>
          <w:szCs w:val="100"/>
          <w:color w:val="1C2B59"/>
          <w:spacing w:val="0"/>
          <w:w w:val="100"/>
          <w:b/>
          <w:bCs/>
          <w:position w:val="-2"/>
        </w:rPr>
        <w:t>.</w:t>
      </w:r>
      <w:r>
        <w:rPr>
          <w:rFonts w:ascii="Impact" w:hAnsi="Impact" w:cs="Impact" w:eastAsia="Impact"/>
          <w:sz w:val="100"/>
          <w:szCs w:val="100"/>
          <w:color w:val="1C2B59"/>
          <w:spacing w:val="-54"/>
          <w:w w:val="100"/>
          <w:b/>
          <w:bCs/>
          <w:position w:val="-2"/>
        </w:rPr>
        <w:t>F</w:t>
      </w:r>
      <w:r>
        <w:rPr>
          <w:rFonts w:ascii="Impact" w:hAnsi="Impact" w:cs="Impact" w:eastAsia="Impact"/>
          <w:sz w:val="100"/>
          <w:szCs w:val="100"/>
          <w:color w:val="1C2B59"/>
          <w:spacing w:val="0"/>
          <w:w w:val="100"/>
          <w:b/>
          <w:bCs/>
          <w:position w:val="-2"/>
        </w:rPr>
        <w:t>.C.</w:t>
      </w:r>
      <w:r>
        <w:rPr>
          <w:rFonts w:ascii="Impact" w:hAnsi="Impact" w:cs="Impact" w:eastAsia="Impact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1131" w:lineRule="exact"/>
        <w:ind w:left="1727" w:right="1907"/>
        <w:jc w:val="center"/>
        <w:rPr>
          <w:rFonts w:ascii="Impact" w:hAnsi="Impact" w:cs="Impact" w:eastAsia="Impact"/>
          <w:sz w:val="100"/>
          <w:szCs w:val="100"/>
        </w:rPr>
      </w:pPr>
      <w:rPr/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8"/>
        </w:rPr>
        <w:t>BUY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8"/>
        </w:rPr>
        <w:t> 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8"/>
        </w:rPr>
        <w:t>A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8"/>
        </w:rPr>
        <w:t> 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8"/>
        </w:rPr>
        <w:t>BRICK</w:t>
      </w:r>
      <w:r>
        <w:rPr>
          <w:rFonts w:ascii="Impact" w:hAnsi="Impact" w:cs="Impact" w:eastAsia="Impact"/>
          <w:sz w:val="100"/>
          <w:szCs w:val="100"/>
          <w:spacing w:val="0"/>
          <w:w w:val="100"/>
          <w:position w:val="0"/>
        </w:rPr>
      </w:r>
    </w:p>
    <w:p>
      <w:pPr>
        <w:spacing w:before="0" w:after="0" w:line="243" w:lineRule="exact"/>
        <w:ind w:left="2451" w:right="2744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position w:val="2"/>
        </w:rPr>
        <w:t>and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5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position w:val="2"/>
        </w:rPr>
        <w:t>join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position w:val="2"/>
        </w:rPr>
        <w:t>the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7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17"/>
          <w:w w:val="100"/>
          <w:position w:val="2"/>
        </w:rPr>
        <w:t>W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position w:val="2"/>
        </w:rPr>
        <w:t>all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5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position w:val="2"/>
        </w:rPr>
        <w:t>of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12"/>
          <w:position w:val="2"/>
        </w:rPr>
        <w:t>Fame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2226" w:right="252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14"/>
        </w:rPr>
        <w:t>£50.00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2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40" w:lineRule="auto"/>
        <w:ind w:left="2114" w:right="240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12"/>
        </w:rPr>
        <w:t>Double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26"/>
          <w:w w:val="1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14"/>
        </w:rPr>
        <w:t>£200.00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2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clubhous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ompl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ed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start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15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3" w:after="0" w:line="240" w:lineRule="auto"/>
        <w:ind w:left="59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2017-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2018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season.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oing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22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8"/>
          <w:w w:val="12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5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tastic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7"/>
        </w:rPr>
        <w:t>acility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3" w:after="0" w:line="240" w:lineRule="auto"/>
        <w:ind w:left="59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ember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6"/>
        </w:rPr>
        <w:t>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594" w:right="798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chan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6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5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6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15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ythensh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5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2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7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8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7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osts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0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0"/>
        </w:rPr>
        <w:t>fixtu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es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fittings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equi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pped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2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chen,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9"/>
          <w:w w:val="11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furnitu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6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7"/>
          <w:w w:val="99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6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22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0"/>
        </w:rPr>
        <w:t>em.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594" w:right="166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lease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4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tails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14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14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erle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4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2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7"/>
        </w:rPr>
        <w:t>turn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8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orm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13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yme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6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ans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6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er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99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ank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15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1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tland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19204018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Sort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83-04-25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36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50" w:lineRule="auto"/>
        <w:ind w:left="594" w:right="745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hyperlink r:id="rId8"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sales@wythensh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1"/>
            <w:w w:val="111"/>
          </w:rPr>
          <w:t>a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2"/>
            <w:w w:val="111"/>
          </w:rPr>
          <w:t>w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e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3"/>
            <w:w w:val="111"/>
          </w:rPr>
          <w:t>a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3"/>
            <w:w w:val="111"/>
          </w:rPr>
          <w:t>f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c.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2"/>
            <w:w w:val="111"/>
          </w:rPr>
          <w:t>c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om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10"/>
            <w:w w:val="111"/>
          </w:rPr>
          <w:t> </w:t>
        </w:r>
      </w:hyperlink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22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8"/>
          <w:w w:val="12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6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asil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0"/>
        </w:rPr>
        <w:t>abbani,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14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ythensh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4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4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2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9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9"/>
        </w:rPr>
        <w:t>ollyhed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9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ark,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105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7"/>
        </w:rPr>
        <w:t>ltrincham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9"/>
          <w:w w:val="97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oad,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har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on,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4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6"/>
          <w:w w:val="113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ythensh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e,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3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er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13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anches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er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M22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5"/>
        </w:rPr>
        <w:t>4U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"/>
          <w:w w:val="105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C2B59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594" w:right="1976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questions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please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5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tact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asil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2"/>
          <w:w w:val="115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36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36"/>
        </w:rPr>
        <w:t> </w:t>
      </w:r>
      <w:hyperlink r:id="rId9"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sales@wythensh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1"/>
            <w:w w:val="111"/>
          </w:rPr>
          <w:t>a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2"/>
            <w:w w:val="111"/>
          </w:rPr>
          <w:t>w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e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3"/>
            <w:w w:val="111"/>
          </w:rPr>
          <w:t>a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3"/>
            <w:w w:val="111"/>
          </w:rPr>
          <w:t>f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c.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2"/>
            <w:w w:val="111"/>
          </w:rPr>
          <w:t>c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0"/>
            <w:w w:val="111"/>
          </w:rPr>
          <w:t>om</w:t>
        </w:r>
        <w:r>
          <w:rPr>
            <w:rFonts w:ascii="Times New Roman" w:hAnsi="Times New Roman" w:cs="Times New Roman" w:eastAsia="Times New Roman"/>
            <w:sz w:val="27"/>
            <w:szCs w:val="27"/>
            <w:color w:val="231F20"/>
            <w:spacing w:val="-10"/>
            <w:w w:val="111"/>
          </w:rPr>
          <w:t> </w:t>
        </w:r>
      </w:hyperlink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6"/>
        </w:rPr>
        <w:t>07771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00"/>
        </w:rPr>
        <w:t>996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1F20"/>
          <w:spacing w:val="0"/>
          <w:w w:val="113"/>
        </w:rPr>
        <w:t>498.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22" w:lineRule="exact"/>
        <w:ind w:left="46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position w:val="-1"/>
        </w:rPr>
        <w:t>Example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position w:val="-1"/>
        </w:rPr>
        <w:t>sample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position w:val="-1"/>
        </w:rPr>
        <w:t>brick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40" w:lineRule="auto"/>
        <w:ind w:right="10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0"/>
          <w:w w:val="100"/>
        </w:rPr>
        <w:t>WYTHENSH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-18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B38A3A"/>
          <w:spacing w:val="0"/>
          <w:w w:val="97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10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7"/>
        </w:rPr>
        <w:t>Hollyhedge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-5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2"/>
        </w:rPr>
        <w:t>ark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6806" w:right="100" w:firstLine="-68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0"/>
        </w:rPr>
        <w:t>105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7"/>
        </w:rPr>
        <w:t>Altrincham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7"/>
        </w:rPr>
        <w:t>Road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1"/>
        </w:rPr>
        <w:t>Sharston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2"/>
        </w:rPr>
        <w:t>Wythensh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-2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0"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2"/>
        </w:rPr>
        <w:t>Greater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2"/>
        </w:rPr>
        <w:t>Manchester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0"/>
        </w:rPr>
        <w:t>M22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2B59"/>
          <w:spacing w:val="0"/>
          <w:w w:val="103"/>
        </w:rPr>
        <w:t>4US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440" w:bottom="280" w:left="1680" w:right="1480"/>
        </w:sectPr>
      </w:pPr>
      <w:rPr/>
    </w:p>
    <w:p>
      <w:pPr>
        <w:spacing w:before="0" w:after="0" w:line="1144" w:lineRule="exact"/>
        <w:ind w:left="2634" w:right="3073"/>
        <w:jc w:val="center"/>
        <w:rPr>
          <w:rFonts w:ascii="Impact" w:hAnsi="Impact" w:cs="Impact" w:eastAsia="Impact"/>
          <w:sz w:val="100"/>
          <w:szCs w:val="100"/>
        </w:rPr>
      </w:pPr>
      <w:rPr/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2"/>
        </w:rPr>
        <w:t>ORDER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2"/>
        </w:rPr>
        <w:t> </w:t>
      </w:r>
      <w:r>
        <w:rPr>
          <w:rFonts w:ascii="Impact" w:hAnsi="Impact" w:cs="Impact" w:eastAsia="Impact"/>
          <w:sz w:val="100"/>
          <w:szCs w:val="100"/>
          <w:spacing w:val="0"/>
          <w:w w:val="100"/>
          <w:b/>
          <w:bCs/>
          <w:position w:val="-2"/>
        </w:rPr>
        <w:t>FORM</w:t>
      </w:r>
      <w:r>
        <w:rPr>
          <w:rFonts w:ascii="Impact" w:hAnsi="Impact" w:cs="Impact" w:eastAsia="Impact"/>
          <w:sz w:val="100"/>
          <w:szCs w:val="1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110" w:right="5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£50.00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engineering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inscribed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rows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acters,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letters,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spacing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punctuation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marks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counted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acters.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lettering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gold.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andeur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scale,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opportunity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purchase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sized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£200.00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ideal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corpo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supporters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permanent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statement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buying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fans.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positioned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clubhouse.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799004pt;margin-top:-3.340194pt;width:384.178pt;height:47.771pt;mso-position-horizontal-relative:page;mso-position-vertical-relative:paragraph;z-index:-33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2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0"/>
          <w:w w:val="112"/>
        </w:rPr>
        <w:t>Double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D2232A"/>
          <w:spacing w:val="0"/>
          <w:w w:val="11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799004pt;margin-top:-5.022304pt;width:384.178pt;height:47.771pt;mso-position-horizontal-relative:page;mso-position-vertical-relative:paragraph;z-index:-32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2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2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231F20"/>
                          <w:bottom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tabs>
          <w:tab w:pos="3420" w:val="left"/>
          <w:tab w:pos="56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44.279999pt;margin-top:-3.455164pt;width:21.26pt;height:21.26pt;mso-position-horizontal-relative:page;mso-position-vertical-relative:paragraph;z-index:-333" coordorigin="4886,-69" coordsize="425,425">
            <v:shape style="position:absolute;left:4886;top:-69;width:425;height:425" coordorigin="4886,-69" coordsize="425,425" path="m4886,356l5311,356,5311,-69,4886,-69,4886,356xe" filled="f" stroked="t" strokeweight="1pt" strokecolor="#231F20">
              <v:path arrowok="t"/>
            </v:shape>
          </v:group>
          <w10:wrap type="none"/>
        </w:pict>
      </w:r>
      <w:r>
        <w:rPr/>
        <w:pict>
          <v:group style="position:absolute;margin-left:354.830994pt;margin-top:-3.455164pt;width:21.26pt;height:21.26pt;mso-position-horizontal-relative:page;mso-position-vertical-relative:paragraph;z-index:-332" coordorigin="7097,-69" coordsize="425,425">
            <v:shape style="position:absolute;left:7097;top:-69;width:425;height:425" coordorigin="7097,-69" coordsize="425,425" path="m7097,356l7522,356,7522,-69,7097,-69,7097,356xe" filled="f" stroked="t" strokeweight="1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Colour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7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ettering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B38A3A"/>
          <w:spacing w:val="0"/>
          <w:w w:val="105"/>
        </w:rPr>
        <w:t>Gold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exact"/>
        <w:ind w:left="110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07"/>
          <w:position w:val="-1"/>
        </w:rPr>
        <w:t>Name: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jc w:val="left"/>
        <w:rPr>
          <w:sz w:val="30"/>
          <w:szCs w:val="30"/>
        </w:rPr>
      </w:pPr>
      <w:rPr/>
      <w:r>
        <w:rPr>
          <w:sz w:val="30"/>
          <w:szCs w:val="30"/>
        </w:rPr>
      </w:r>
    </w:p>
    <w:p>
      <w:pPr>
        <w:spacing w:before="33" w:after="0" w:line="267" w:lineRule="exact"/>
        <w:ind w:left="110" w:right="-20"/>
        <w:jc w:val="left"/>
        <w:tabs>
          <w:tab w:pos="10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03"/>
          <w:position w:val="-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position w:val="-1"/>
        </w:rPr>
        <w:t>Group: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jc w:val="left"/>
        <w:rPr>
          <w:sz w:val="30"/>
          <w:szCs w:val="30"/>
        </w:rPr>
      </w:pPr>
      <w:rPr/>
      <w:r>
        <w:rPr>
          <w:sz w:val="30"/>
          <w:szCs w:val="30"/>
        </w:rPr>
      </w:r>
    </w:p>
    <w:p>
      <w:pPr>
        <w:spacing w:before="33" w:after="0" w:line="267" w:lineRule="exact"/>
        <w:ind w:left="110" w:right="-20"/>
        <w:jc w:val="left"/>
        <w:tabs>
          <w:tab w:pos="10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08"/>
          <w:position w:val="-1"/>
        </w:rPr>
        <w:t>Address: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jc w:val="left"/>
        <w:rPr>
          <w:sz w:val="30"/>
          <w:szCs w:val="30"/>
        </w:rPr>
      </w:pPr>
      <w:rPr/>
      <w:r>
        <w:rPr>
          <w:sz w:val="30"/>
          <w:szCs w:val="30"/>
        </w:rPr>
      </w:r>
    </w:p>
    <w:p>
      <w:pPr>
        <w:jc w:val="left"/>
        <w:spacing w:after="0"/>
        <w:sectPr>
          <w:pgSz w:w="11920" w:h="16840"/>
          <w:pgMar w:top="520" w:bottom="280" w:left="740" w:right="280"/>
        </w:sectPr>
      </w:pPr>
      <w:rPr/>
    </w:p>
    <w:p>
      <w:pPr>
        <w:spacing w:before="33" w:after="0" w:line="267" w:lineRule="exact"/>
        <w:ind w:left="110" w:right="-76"/>
        <w:jc w:val="left"/>
        <w:tabs>
          <w:tab w:pos="5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96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position w:val="-1"/>
        </w:rPr>
        <w:t>elephone: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3" w:after="0" w:line="267" w:lineRule="exact"/>
        <w:ind w:right="-20"/>
        <w:jc w:val="left"/>
        <w:tabs>
          <w:tab w:pos="4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31F20"/>
          <w:position w:val="-1"/>
        </w:rPr>
        <w:t>E-mail: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440" w:bottom="280" w:left="740" w:right="280"/>
          <w:cols w:num="2" w:equalWidth="0">
            <w:col w:w="5183" w:space="185"/>
            <w:col w:w="5532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tails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yme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Scotland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Acct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19204018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83-04-25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2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erms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onditions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sole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property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50" w:lineRule="auto"/>
        <w:ind w:left="330" w:right="742" w:firstLine="-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pursuit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correctness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uniformit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08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5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9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8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C.reser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1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es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appr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1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1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lettering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unsuitable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inscription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amended.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9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regrettabl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14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refuse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application,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there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8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obligation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cite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reason.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0" w:lineRule="auto"/>
        <w:ind w:left="330" w:right="653" w:firstLine="-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effort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underta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114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reproduce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inscription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order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form.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Amendments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necessitated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7"/>
        </w:rPr>
        <w:t>error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7"/>
          <w:w w:val="11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3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C.,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charge.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How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2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19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donor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6"/>
        </w:rPr>
        <w:t>requests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7"/>
        </w:rPr>
        <w:t>after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order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confirmed,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reasonable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amendm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ent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made.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Orders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handled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first-come,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first-ser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8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basis.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orders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deemed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‘Special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Orders’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acceptance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become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non-cancellable.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Prices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inclusi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donation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eng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ving,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deli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installation.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refunds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50" w:lineRule="auto"/>
        <w:ind w:left="330" w:right="2774" w:firstLine="-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70.472992pt;margin-top:6.255145pt;width:105.668pt;height:105.430486pt;mso-position-horizontal-relative:page;mso-position-vertical-relative:paragraph;z-index:-331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visaged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displ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8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3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3"/>
        </w:rPr>
        <w:t>C.,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foreseeable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future.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9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ceptional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circumstances,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09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9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9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94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reser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14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es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relocate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without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4"/>
        </w:rPr>
        <w:t>liabilit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04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0" w:lineRule="auto"/>
        <w:ind w:left="330" w:right="2672" w:firstLine="-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1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1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cellent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designed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last,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become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worn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damaged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owing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natu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causes.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liability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3"/>
        </w:rPr>
        <w:t>accepted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0" w:lineRule="auto"/>
        <w:ind w:left="330" w:right="2505" w:firstLine="-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Bricks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2"/>
        </w:rPr>
        <w:t>manufactured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British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Standards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specifications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size,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dimensions,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strength,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shape,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porosit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1"/>
          <w:w w:val="11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etc.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Colour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116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6"/>
        </w:rPr>
        <w:t>xture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vary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slightly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batch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processing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techniques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variances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subject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compliance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3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industrial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tole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ances.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1"/>
          <w:w w:val="1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Wythensh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we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complete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control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installation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6"/>
        </w:rPr>
        <w:t>bricks.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sectPr>
      <w:type w:val="continuous"/>
      <w:pgSz w:w="11920" w:h="16840"/>
      <w:pgMar w:top="1440" w:bottom="280" w:left="7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Impact">
    <w:altName w:val="Impact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sales@wythenshaweafc.com" TargetMode="External"/><Relationship Id="rId9" Type="http://schemas.openxmlformats.org/officeDocument/2006/relationships/hyperlink" Target="mailto:sales@wythenshaweafc.com" TargetMode="External"/><Relationship Id="rId10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2017-06-16T12:28:48Z</dcterms:created>
  <dcterms:modified xsi:type="dcterms:W3CDTF">2017-06-16T12:28:48Z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2017-06-16T00:00:00Z</vt:filetime>
  </property>
</Properties>
</file>